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978"/>
        <w:gridCol w:w="325"/>
        <w:gridCol w:w="2729"/>
        <w:gridCol w:w="1564"/>
        <w:gridCol w:w="2736"/>
      </w:tblGrid>
      <w:tr w:rsidR="00650259" w:rsidRPr="00846B76" w14:paraId="2BAFD7A2" w14:textId="77777777" w:rsidTr="00346DE2">
        <w:tc>
          <w:tcPr>
            <w:tcW w:w="1010" w:type="pct"/>
            <w:gridSpan w:val="2"/>
            <w:vAlign w:val="bottom"/>
          </w:tcPr>
          <w:p w14:paraId="5EA951B5" w14:textId="36C24F8D" w:rsidR="00650259" w:rsidRPr="00846B76" w:rsidRDefault="003E7ADE" w:rsidP="00346DE2">
            <w:r>
              <w:t>First/Middle Name</w:t>
            </w: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0B06F7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6C27E55" w14:textId="77777777" w:rsidTr="00346DE2">
        <w:sdt>
          <w:sdtPr>
            <w:id w:val="-1470592894"/>
            <w:placeholder>
              <w:docPart w:val="BD4567235C3C4BB595F848EA2C8978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3F02152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E3AF47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3919EB2" w14:textId="77777777" w:rsidTr="00346DE2">
        <w:sdt>
          <w:sdtPr>
            <w:id w:val="572943512"/>
            <w:placeholder>
              <w:docPart w:val="DF4B72FB2B8A48EE8C923CDBF2E706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E7566C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8F3FF2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2B0F0D0" w14:textId="77777777" w:rsidTr="00346DE2">
        <w:sdt>
          <w:sdtPr>
            <w:id w:val="-521243642"/>
            <w:placeholder>
              <w:docPart w:val="81266F39EAEB48EC9D05B3A8A8AF93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481C65E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1A3C45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87944C7" w14:textId="77777777" w:rsidTr="00346DE2">
        <w:sdt>
          <w:sdtPr>
            <w:id w:val="83577009"/>
            <w:placeholder>
              <w:docPart w:val="12033CF21B264EC89822F89DEC8EF4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9132AE9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6F621431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784FEFF5E36E4B9C884FDB4B5D7F61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20AD9D34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3F74A20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35C03AC" w14:textId="77777777" w:rsidTr="00346DE2">
        <w:sdt>
          <w:sdtPr>
            <w:id w:val="-965116832"/>
            <w:placeholder>
              <w:docPart w:val="9C226DE501BD40C2884EFDAA47A5BE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F507CC1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2DCED8B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42E27B0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C05C39D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32157384" w14:textId="77777777" w:rsidTr="00346DE2">
        <w:sdt>
          <w:sdtPr>
            <w:id w:val="1576013153"/>
            <w:placeholder>
              <w:docPart w:val="2821D039530D41E1AAF3970F279001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29B579FC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27BE5C12" w14:textId="77777777" w:rsidTr="001C4A3D">
        <w:tc>
          <w:tcPr>
            <w:tcW w:w="577" w:type="pct"/>
          </w:tcPr>
          <w:p w14:paraId="7BFD66E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436228A7" w14:textId="45EC3068" w:rsidR="00346DE2" w:rsidRDefault="00DE644C" w:rsidP="00346DE2">
            <w:r>
              <w:t>Veterans Initiative</w:t>
            </w:r>
          </w:p>
        </w:tc>
      </w:tr>
      <w:tr w:rsidR="00346DE2" w:rsidRPr="00846B76" w14:paraId="7634D47A" w14:textId="77777777" w:rsidTr="001C4A3D">
        <w:tc>
          <w:tcPr>
            <w:tcW w:w="577" w:type="pct"/>
          </w:tcPr>
          <w:p w14:paraId="4CDEEA5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ED1EB19" w14:textId="409822F2" w:rsidR="00346DE2" w:rsidRDefault="00DE644C" w:rsidP="00346DE2">
            <w:r>
              <w:t>Shelters Initiative</w:t>
            </w:r>
          </w:p>
        </w:tc>
      </w:tr>
      <w:tr w:rsidR="00346DE2" w:rsidRPr="00846B76" w14:paraId="566D232C" w14:textId="77777777" w:rsidTr="001C4A3D">
        <w:tc>
          <w:tcPr>
            <w:tcW w:w="577" w:type="pct"/>
          </w:tcPr>
          <w:p w14:paraId="63C8479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56ECAF7" w14:textId="3AFF40C9" w:rsidR="00346DE2" w:rsidRDefault="00DE644C" w:rsidP="00346DE2">
            <w:r>
              <w:t>Seniors Initiative</w:t>
            </w:r>
          </w:p>
        </w:tc>
      </w:tr>
      <w:tr w:rsidR="00346DE2" w:rsidRPr="00846B76" w14:paraId="3B54CC9B" w14:textId="77777777" w:rsidTr="001C4A3D">
        <w:tc>
          <w:tcPr>
            <w:tcW w:w="577" w:type="pct"/>
          </w:tcPr>
          <w:p w14:paraId="33EB26B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F397BF2" w14:textId="580FB7B5" w:rsidR="00346DE2" w:rsidRDefault="00DE644C" w:rsidP="00346DE2">
            <w:r>
              <w:t>Homeless Initiative</w:t>
            </w:r>
          </w:p>
        </w:tc>
      </w:tr>
      <w:tr w:rsidR="00346DE2" w:rsidRPr="00846B76" w14:paraId="074662F8" w14:textId="77777777" w:rsidTr="001C4A3D">
        <w:tc>
          <w:tcPr>
            <w:tcW w:w="577" w:type="pct"/>
          </w:tcPr>
          <w:p w14:paraId="3F3A1A0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E155D0718191425686B8B90DC1C778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3305F9A1" w14:textId="77777777"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14:paraId="139356CA" w14:textId="77777777" w:rsidTr="001C4A3D">
        <w:tc>
          <w:tcPr>
            <w:tcW w:w="577" w:type="pct"/>
          </w:tcPr>
          <w:p w14:paraId="324F708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558090199"/>
            <w:placeholder>
              <w:docPart w:val="662A125DF9D84D72BBCCAB290B690F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2C9CB9DE" w14:textId="77777777" w:rsidR="00346DE2" w:rsidRDefault="00346DE2" w:rsidP="00346DE2">
                <w:r w:rsidRPr="00346DE2">
                  <w:t>Chairperson</w:t>
                </w:r>
              </w:p>
            </w:tc>
          </w:sdtContent>
        </w:sdt>
      </w:tr>
      <w:tr w:rsidR="00346DE2" w:rsidRPr="00846B76" w14:paraId="0E6C4DF7" w14:textId="77777777" w:rsidTr="001C4A3D">
        <w:tc>
          <w:tcPr>
            <w:tcW w:w="577" w:type="pct"/>
          </w:tcPr>
          <w:p w14:paraId="16752E6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323404376"/>
            <w:placeholder>
              <w:docPart w:val="6822DA4D1AFF4A83A0939F1801BA6B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28819636" w14:textId="77777777" w:rsidR="00346DE2" w:rsidRDefault="00346DE2" w:rsidP="00346DE2">
                <w:r w:rsidRPr="00346DE2">
                  <w:t>Communications</w:t>
                </w:r>
              </w:p>
            </w:tc>
          </w:sdtContent>
        </w:sdt>
      </w:tr>
      <w:tr w:rsidR="00DE644C" w:rsidRPr="00846B76" w14:paraId="16011205" w14:textId="77777777" w:rsidTr="001C4A3D">
        <w:trPr>
          <w:gridAfter w:val="3"/>
          <w:wAfter w:w="3846" w:type="pct"/>
        </w:trPr>
        <w:tc>
          <w:tcPr>
            <w:tcW w:w="577" w:type="pct"/>
          </w:tcPr>
          <w:p w14:paraId="6BF7C6FB" w14:textId="77777777" w:rsidR="00DE644C" w:rsidRPr="00346DE2" w:rsidRDefault="00DE644C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1B998B9D" w14:textId="1A55411B" w:rsidR="00DE644C" w:rsidRDefault="00DE644C" w:rsidP="00346DE2">
            <w:r>
              <w:t>Office Helper</w:t>
            </w:r>
          </w:p>
        </w:tc>
      </w:tr>
      <w:tr w:rsidR="00346DE2" w:rsidRPr="00846B76" w14:paraId="76247BAB" w14:textId="77777777" w:rsidTr="001C4A3D">
        <w:tc>
          <w:tcPr>
            <w:tcW w:w="577" w:type="pct"/>
          </w:tcPr>
          <w:p w14:paraId="421D111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7024D5C6" w14:textId="777D4CA9" w:rsidR="00346DE2" w:rsidRDefault="00616749" w:rsidP="00346DE2">
            <w:r>
              <w:t>Special Event:</w:t>
            </w:r>
          </w:p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29FEE5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A49E445" w14:textId="77777777" w:rsidTr="001C4A3D">
        <w:tc>
          <w:tcPr>
            <w:tcW w:w="577" w:type="pct"/>
          </w:tcPr>
          <w:p w14:paraId="332CF3C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5E907121" w14:textId="67E8290C" w:rsidR="00346DE2" w:rsidRDefault="005C78C2" w:rsidP="00346DE2">
            <w:r>
              <w:t>Men’s Closet</w:t>
            </w:r>
          </w:p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50F167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C8E1A95" w14:textId="77777777" w:rsidTr="001C4A3D">
        <w:tc>
          <w:tcPr>
            <w:tcW w:w="577" w:type="pct"/>
          </w:tcPr>
          <w:p w14:paraId="0FC6FB7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577" w:type="pct"/>
            <w:gridSpan w:val="2"/>
            <w:vAlign w:val="bottom"/>
          </w:tcPr>
          <w:p w14:paraId="5FA9DA3F" w14:textId="2D17B31A" w:rsidR="00346DE2" w:rsidRDefault="005C78C2" w:rsidP="00346DE2">
            <w:r>
              <w:t>Women’s Closet</w:t>
            </w:r>
          </w:p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2690CF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28567A05" w14:textId="77777777" w:rsidTr="001C4A3D">
        <w:tc>
          <w:tcPr>
            <w:tcW w:w="577" w:type="pct"/>
          </w:tcPr>
          <w:p w14:paraId="229EA79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EB99EF33715340FCAD653E9A87B612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B90F1A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934F50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BA47B10" w14:textId="77777777" w:rsidTr="001C4A3D">
        <w:tc>
          <w:tcPr>
            <w:tcW w:w="577" w:type="pct"/>
          </w:tcPr>
          <w:p w14:paraId="1893D00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9D4B4FB2C7CB42A6B1AA9202120A14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99FAD6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CCFA1F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3828EEEE" w14:textId="77777777" w:rsidTr="00B406B6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011DBC5" w14:textId="77777777" w:rsidR="00650259" w:rsidRPr="00846B76" w:rsidRDefault="00650259" w:rsidP="00B406B6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562FC8D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E9815" w14:textId="77777777" w:rsidR="007F338E" w:rsidRDefault="007F338E" w:rsidP="00650259">
      <w:pPr>
        <w:spacing w:after="0" w:line="240" w:lineRule="auto"/>
      </w:pPr>
      <w:r>
        <w:separator/>
      </w:r>
    </w:p>
  </w:endnote>
  <w:endnote w:type="continuationSeparator" w:id="0">
    <w:p w14:paraId="35B50FD3" w14:textId="77777777" w:rsidR="007F338E" w:rsidRDefault="007F338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4017B4-4DE9-4B86-B4DB-5FA19C083138}"/>
    <w:embedBold r:id="rId2" w:fontKey="{BE368FA7-D607-44B9-B63F-E6180178CD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ACD60CB-8AA3-4BF4-AB9F-0E58CCAD4D4F}"/>
    <w:embedBold r:id="rId4" w:fontKey="{907907B1-50C4-4B61-B037-01DF86B23229}"/>
    <w:embedItalic r:id="rId5" w:fontKey="{2DEC843E-1CEE-4AC9-83EB-03BC7EAF00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C3ADC0B-46D3-4D58-9351-74DBE97B1A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72AAAC7-7976-40AD-A947-EB5983151559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8" w:fontKey="{EDD1E233-A4DD-43FF-BC3F-97620D62F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3E7ADE" w14:paraId="471FF2C0" w14:textId="77777777" w:rsidTr="00B406B6">
      <w:tc>
        <w:tcPr>
          <w:tcW w:w="4675" w:type="dxa"/>
          <w:vAlign w:val="center"/>
        </w:tcPr>
        <w:p w14:paraId="6FC401E8" w14:textId="77777777" w:rsidR="002462F3" w:rsidRPr="003E7ADE" w:rsidRDefault="00DE644C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Calligraphy" w:hAnsi="Lucida Calligraphy"/>
              <w:sz w:val="18"/>
              <w:szCs w:val="24"/>
            </w:rPr>
          </w:pPr>
          <w:r w:rsidRPr="003E7ADE">
            <w:rPr>
              <w:rFonts w:ascii="Lucida Calligraphy" w:hAnsi="Lucida Calligraphy"/>
              <w:sz w:val="18"/>
              <w:szCs w:val="24"/>
            </w:rPr>
            <w:t>Feed My Sheep Movement and Ministry</w:t>
          </w:r>
        </w:p>
        <w:p w14:paraId="3CDF3A76" w14:textId="3CCDE40B" w:rsidR="00DE644C" w:rsidRPr="003E7ADE" w:rsidRDefault="007F338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Calligraphy" w:hAnsi="Lucida Calligraphy"/>
              <w:sz w:val="18"/>
              <w:szCs w:val="24"/>
            </w:rPr>
          </w:pPr>
          <w:hyperlink r:id="rId1" w:history="1">
            <w:r w:rsidR="00DE644C" w:rsidRPr="003E7ADE">
              <w:rPr>
                <w:rStyle w:val="Hyperlink"/>
                <w:rFonts w:ascii="Lucida Calligraphy" w:hAnsi="Lucida Calligraphy"/>
                <w:sz w:val="18"/>
                <w:szCs w:val="24"/>
              </w:rPr>
              <w:t>www.feedmysheepmovementandministry.com</w:t>
            </w:r>
          </w:hyperlink>
        </w:p>
        <w:p w14:paraId="6206B8C2" w14:textId="77777777" w:rsidR="00DE644C" w:rsidRPr="003E7ADE" w:rsidRDefault="003E7AD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Calligraphy" w:hAnsi="Lucida Calligraphy"/>
              <w:sz w:val="18"/>
              <w:szCs w:val="24"/>
            </w:rPr>
          </w:pPr>
          <w:r w:rsidRPr="003E7ADE">
            <w:rPr>
              <w:rFonts w:ascii="Lucida Calligraphy" w:hAnsi="Lucida Calligraphy"/>
              <w:sz w:val="18"/>
              <w:szCs w:val="24"/>
            </w:rPr>
            <w:t>877-418-2177 Office</w:t>
          </w:r>
        </w:p>
        <w:p w14:paraId="2DCCEE1C" w14:textId="34BF4A51" w:rsidR="003E7ADE" w:rsidRPr="003E7ADE" w:rsidRDefault="003E7AD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Calligraphy" w:hAnsi="Lucida Calligraphy"/>
              <w:color w:val="BF678E" w:themeColor="accent3"/>
              <w:sz w:val="18"/>
              <w:szCs w:val="24"/>
            </w:rPr>
          </w:pPr>
          <w:r w:rsidRPr="003E7ADE">
            <w:rPr>
              <w:rFonts w:ascii="Lucida Calligraphy" w:hAnsi="Lucida Calligraphy"/>
              <w:sz w:val="18"/>
              <w:szCs w:val="24"/>
            </w:rPr>
            <w:t>803-573-1026 Fax</w:t>
          </w:r>
        </w:p>
      </w:tc>
      <w:tc>
        <w:tcPr>
          <w:tcW w:w="4675" w:type="dxa"/>
          <w:vAlign w:val="center"/>
        </w:tcPr>
        <w:p w14:paraId="29D763E4" w14:textId="423F2435" w:rsidR="002462F3" w:rsidRPr="003E7ADE" w:rsidRDefault="002462F3" w:rsidP="00DE644C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Calligraphy" w:hAnsi="Lucida Calligraphy"/>
              <w:sz w:val="18"/>
              <w:szCs w:val="24"/>
            </w:rPr>
          </w:pPr>
        </w:p>
      </w:tc>
    </w:tr>
  </w:tbl>
  <w:p w14:paraId="2FB0902F" w14:textId="77777777" w:rsidR="00731F26" w:rsidRPr="003E7ADE" w:rsidRDefault="00731F26" w:rsidP="003E7ADE">
    <w:pPr>
      <w:pStyle w:val="Footer"/>
      <w:rPr>
        <w:rFonts w:ascii="Lucida Calligraphy" w:hAnsi="Lucida Calligraph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F9832" w14:textId="77777777" w:rsidR="007F338E" w:rsidRDefault="007F338E" w:rsidP="00650259">
      <w:pPr>
        <w:spacing w:after="0" w:line="240" w:lineRule="auto"/>
      </w:pPr>
      <w:r>
        <w:separator/>
      </w:r>
    </w:p>
  </w:footnote>
  <w:footnote w:type="continuationSeparator" w:id="0">
    <w:p w14:paraId="440C3EEE" w14:textId="77777777" w:rsidR="007F338E" w:rsidRDefault="007F338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3E7ADE" w14:paraId="357FFCD8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B537C49" w14:textId="77777777" w:rsidR="00B406B6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3E7ADE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DCE7564" wp14:editId="047A6C73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0CD3D430" w14:textId="0E5E9D2E" w:rsidR="00B406B6" w:rsidRPr="00731F26" w:rsidRDefault="003E7ADE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Feed My Sheep Movement and Ministry Volunteer Application</w:t>
          </w:r>
        </w:p>
      </w:tc>
    </w:tr>
  </w:tbl>
  <w:p w14:paraId="0A13C848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75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E7ADE"/>
    <w:rsid w:val="003F0847"/>
    <w:rsid w:val="0040090B"/>
    <w:rsid w:val="00405A43"/>
    <w:rsid w:val="0046302A"/>
    <w:rsid w:val="00487D2D"/>
    <w:rsid w:val="004D5D62"/>
    <w:rsid w:val="005112D0"/>
    <w:rsid w:val="00577E06"/>
    <w:rsid w:val="005A3BF7"/>
    <w:rsid w:val="005C78C2"/>
    <w:rsid w:val="005F2035"/>
    <w:rsid w:val="005F7990"/>
    <w:rsid w:val="00616749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7F338E"/>
    <w:rsid w:val="0082043E"/>
    <w:rsid w:val="008E203A"/>
    <w:rsid w:val="0091229C"/>
    <w:rsid w:val="009369CB"/>
    <w:rsid w:val="00940E73"/>
    <w:rsid w:val="0098597D"/>
    <w:rsid w:val="009F619A"/>
    <w:rsid w:val="009F6DDE"/>
    <w:rsid w:val="00A07415"/>
    <w:rsid w:val="00A370A8"/>
    <w:rsid w:val="00A65D5E"/>
    <w:rsid w:val="00B25CE8"/>
    <w:rsid w:val="00B406B6"/>
    <w:rsid w:val="00BB4CF3"/>
    <w:rsid w:val="00BD4753"/>
    <w:rsid w:val="00BD5CB1"/>
    <w:rsid w:val="00BE62EE"/>
    <w:rsid w:val="00C003BA"/>
    <w:rsid w:val="00C46878"/>
    <w:rsid w:val="00CA4775"/>
    <w:rsid w:val="00CB3DD1"/>
    <w:rsid w:val="00CB4A51"/>
    <w:rsid w:val="00CD4532"/>
    <w:rsid w:val="00CD47B0"/>
    <w:rsid w:val="00CE6104"/>
    <w:rsid w:val="00CE7918"/>
    <w:rsid w:val="00D16163"/>
    <w:rsid w:val="00D27C15"/>
    <w:rsid w:val="00DB3FAD"/>
    <w:rsid w:val="00DE644C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6B2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E6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edmysheepmovementandministr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tinee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D4567235C3C4BB595F848EA2C897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438C4-F409-41FC-8C18-D6B58F614D5A}"/>
      </w:docPartPr>
      <w:docPartBody>
        <w:p w:rsidR="00C556B6" w:rsidRDefault="00C556B6">
          <w:pPr>
            <w:pStyle w:val="BD4567235C3C4BB595F848EA2C897887"/>
          </w:pPr>
          <w:r w:rsidRPr="00346DE2">
            <w:t>Last Name</w:t>
          </w:r>
        </w:p>
      </w:docPartBody>
    </w:docPart>
    <w:docPart>
      <w:docPartPr>
        <w:name w:val="DF4B72FB2B8A48EE8C923CDBF2E70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5C29B-2061-49AE-A7D4-CB02C70F4545}"/>
      </w:docPartPr>
      <w:docPartBody>
        <w:p w:rsidR="00C556B6" w:rsidRDefault="00C556B6">
          <w:pPr>
            <w:pStyle w:val="DF4B72FB2B8A48EE8C923CDBF2E70647"/>
          </w:pPr>
          <w:r w:rsidRPr="00346DE2">
            <w:t>Address</w:t>
          </w:r>
        </w:p>
      </w:docPartBody>
    </w:docPart>
    <w:docPart>
      <w:docPartPr>
        <w:name w:val="81266F39EAEB48EC9D05B3A8A8AF9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58C24-4635-4D03-984E-15B1DE30434C}"/>
      </w:docPartPr>
      <w:docPartBody>
        <w:p w:rsidR="00C556B6" w:rsidRDefault="00C556B6">
          <w:pPr>
            <w:pStyle w:val="81266F39EAEB48EC9D05B3A8A8AF939F"/>
          </w:pPr>
          <w:r w:rsidRPr="00346DE2">
            <w:t>City/State/Zip</w:t>
          </w:r>
        </w:p>
      </w:docPartBody>
    </w:docPart>
    <w:docPart>
      <w:docPartPr>
        <w:name w:val="12033CF21B264EC89822F89DEC8E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8F8F7-EF49-437F-A7C5-3CC330A8CAD8}"/>
      </w:docPartPr>
      <w:docPartBody>
        <w:p w:rsidR="00C556B6" w:rsidRDefault="00C556B6">
          <w:pPr>
            <w:pStyle w:val="12033CF21B264EC89822F89DEC8EF49A"/>
          </w:pPr>
          <w:r w:rsidRPr="00346DE2">
            <w:t>Home Phone</w:t>
          </w:r>
        </w:p>
      </w:docPartBody>
    </w:docPart>
    <w:docPart>
      <w:docPartPr>
        <w:name w:val="784FEFF5E36E4B9C884FDB4B5D7F6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8CE0C-3702-4FE3-9129-032F530C0C45}"/>
      </w:docPartPr>
      <w:docPartBody>
        <w:p w:rsidR="00C556B6" w:rsidRDefault="00C556B6">
          <w:pPr>
            <w:pStyle w:val="784FEFF5E36E4B9C884FDB4B5D7F6111"/>
          </w:pPr>
          <w:r w:rsidRPr="00346DE2">
            <w:t>Cell Phone</w:t>
          </w:r>
        </w:p>
      </w:docPartBody>
    </w:docPart>
    <w:docPart>
      <w:docPartPr>
        <w:name w:val="9C226DE501BD40C2884EFDAA47A5B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85E0B-5497-4D3F-BBB7-12F973BC6EBF}"/>
      </w:docPartPr>
      <w:docPartBody>
        <w:p w:rsidR="00C556B6" w:rsidRDefault="00C556B6">
          <w:pPr>
            <w:pStyle w:val="9C226DE501BD40C2884EFDAA47A5BEFE"/>
          </w:pPr>
          <w:r w:rsidRPr="00346DE2">
            <w:t>Email</w:t>
          </w:r>
        </w:p>
      </w:docPartBody>
    </w:docPart>
    <w:docPart>
      <w:docPartPr>
        <w:name w:val="2821D039530D41E1AAF3970F27900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76C3-32FD-4A1B-AAFA-7734C7921EB3}"/>
      </w:docPartPr>
      <w:docPartBody>
        <w:p w:rsidR="00C556B6" w:rsidRDefault="00C556B6">
          <w:pPr>
            <w:pStyle w:val="2821D039530D41E1AAF3970F2790011D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E155D0718191425686B8B90DC1C77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BDA11-F8FB-42C7-BD53-8D83826B0E2B}"/>
      </w:docPartPr>
      <w:docPartBody>
        <w:p w:rsidR="00C556B6" w:rsidRDefault="00C556B6">
          <w:pPr>
            <w:pStyle w:val="E155D0718191425686B8B90DC1C77898"/>
          </w:pPr>
          <w:r w:rsidRPr="00346DE2">
            <w:t>Event organizer</w:t>
          </w:r>
        </w:p>
      </w:docPartBody>
    </w:docPart>
    <w:docPart>
      <w:docPartPr>
        <w:name w:val="662A125DF9D84D72BBCCAB290B69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2F603-FC99-491A-9E16-0781E907EF5C}"/>
      </w:docPartPr>
      <w:docPartBody>
        <w:p w:rsidR="00C556B6" w:rsidRDefault="00C556B6">
          <w:pPr>
            <w:pStyle w:val="662A125DF9D84D72BBCCAB290B690F00"/>
          </w:pPr>
          <w:r w:rsidRPr="00346DE2">
            <w:t>Chairperson</w:t>
          </w:r>
        </w:p>
      </w:docPartBody>
    </w:docPart>
    <w:docPart>
      <w:docPartPr>
        <w:name w:val="6822DA4D1AFF4A83A0939F1801BA6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53274-0B7C-4042-B4E8-3EC11CA0564E}"/>
      </w:docPartPr>
      <w:docPartBody>
        <w:p w:rsidR="00C556B6" w:rsidRDefault="00C556B6">
          <w:pPr>
            <w:pStyle w:val="6822DA4D1AFF4A83A0939F1801BA6B96"/>
          </w:pPr>
          <w:r w:rsidRPr="00346DE2">
            <w:t>Communications</w:t>
          </w:r>
        </w:p>
      </w:docPartBody>
    </w:docPart>
    <w:docPart>
      <w:docPartPr>
        <w:name w:val="EB99EF33715340FCAD653E9A87B61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42EE0-E9DC-4421-A54E-C52A130A13AB}"/>
      </w:docPartPr>
      <w:docPartBody>
        <w:p w:rsidR="00C556B6" w:rsidRDefault="00C556B6">
          <w:pPr>
            <w:pStyle w:val="EB99EF33715340FCAD653E9A87B612B2"/>
          </w:pPr>
          <w:r w:rsidRPr="00A700A8">
            <w:t>Other:</w:t>
          </w:r>
        </w:p>
      </w:docPartBody>
    </w:docPart>
    <w:docPart>
      <w:docPartPr>
        <w:name w:val="9D4B4FB2C7CB42A6B1AA9202120A1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1CFD6-9ACD-4109-89C0-0558D8B6A76E}"/>
      </w:docPartPr>
      <w:docPartBody>
        <w:p w:rsidR="00C556B6" w:rsidRDefault="00C556B6">
          <w:pPr>
            <w:pStyle w:val="9D4B4FB2C7CB42A6B1AA9202120A1468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B6"/>
    <w:rsid w:val="00193787"/>
    <w:rsid w:val="002B1A84"/>
    <w:rsid w:val="00C5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4567235C3C4BB595F848EA2C897887">
    <w:name w:val="BD4567235C3C4BB595F848EA2C897887"/>
  </w:style>
  <w:style w:type="paragraph" w:customStyle="1" w:styleId="DF4B72FB2B8A48EE8C923CDBF2E70647">
    <w:name w:val="DF4B72FB2B8A48EE8C923CDBF2E70647"/>
  </w:style>
  <w:style w:type="paragraph" w:customStyle="1" w:styleId="81266F39EAEB48EC9D05B3A8A8AF939F">
    <w:name w:val="81266F39EAEB48EC9D05B3A8A8AF939F"/>
  </w:style>
  <w:style w:type="paragraph" w:customStyle="1" w:styleId="12033CF21B264EC89822F89DEC8EF49A">
    <w:name w:val="12033CF21B264EC89822F89DEC8EF49A"/>
  </w:style>
  <w:style w:type="paragraph" w:customStyle="1" w:styleId="784FEFF5E36E4B9C884FDB4B5D7F6111">
    <w:name w:val="784FEFF5E36E4B9C884FDB4B5D7F6111"/>
  </w:style>
  <w:style w:type="paragraph" w:customStyle="1" w:styleId="9C226DE501BD40C2884EFDAA47A5BEFE">
    <w:name w:val="9C226DE501BD40C2884EFDAA47A5BEFE"/>
  </w:style>
  <w:style w:type="paragraph" w:customStyle="1" w:styleId="2821D039530D41E1AAF3970F2790011D">
    <w:name w:val="2821D039530D41E1AAF3970F2790011D"/>
  </w:style>
  <w:style w:type="paragraph" w:customStyle="1" w:styleId="E155D0718191425686B8B90DC1C77898">
    <w:name w:val="E155D0718191425686B8B90DC1C77898"/>
  </w:style>
  <w:style w:type="paragraph" w:customStyle="1" w:styleId="662A125DF9D84D72BBCCAB290B690F00">
    <w:name w:val="662A125DF9D84D72BBCCAB290B690F00"/>
  </w:style>
  <w:style w:type="paragraph" w:customStyle="1" w:styleId="6822DA4D1AFF4A83A0939F1801BA6B96">
    <w:name w:val="6822DA4D1AFF4A83A0939F1801BA6B96"/>
  </w:style>
  <w:style w:type="paragraph" w:customStyle="1" w:styleId="E0492F5B935F44429ECA64B347A5B208">
    <w:name w:val="E0492F5B935F44429ECA64B347A5B208"/>
  </w:style>
  <w:style w:type="paragraph" w:customStyle="1" w:styleId="5175D0A45541473F94F9C3CEF95D34E6">
    <w:name w:val="5175D0A45541473F94F9C3CEF95D34E6"/>
  </w:style>
  <w:style w:type="paragraph" w:customStyle="1" w:styleId="EB99EF33715340FCAD653E9A87B612B2">
    <w:name w:val="EB99EF33715340FCAD653E9A87B612B2"/>
  </w:style>
  <w:style w:type="paragraph" w:customStyle="1" w:styleId="9D4B4FB2C7CB42A6B1AA9202120A1468">
    <w:name w:val="9D4B4FB2C7CB42A6B1AA9202120A14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2020-12-08T23:42:00Z</dcterms:created>
  <dcterms:modified xsi:type="dcterms:W3CDTF">2020-12-08T23:42:00Z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